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"/>
        <w:gridCol w:w="1567"/>
        <w:gridCol w:w="482"/>
        <w:gridCol w:w="177"/>
        <w:gridCol w:w="591"/>
        <w:gridCol w:w="57"/>
        <w:gridCol w:w="915"/>
        <w:gridCol w:w="594"/>
        <w:gridCol w:w="116"/>
        <w:gridCol w:w="37"/>
        <w:gridCol w:w="559"/>
        <w:gridCol w:w="1127"/>
        <w:gridCol w:w="63"/>
        <w:gridCol w:w="332"/>
        <w:gridCol w:w="595"/>
        <w:gridCol w:w="124"/>
        <w:gridCol w:w="53"/>
        <w:gridCol w:w="2214"/>
      </w:tblGrid>
      <w:tr w:rsidR="00F21247" w:rsidRPr="00F21247" w14:paraId="6130AB35" w14:textId="77777777" w:rsidTr="005D5506">
        <w:trPr>
          <w:cantSplit/>
          <w:trHeight w:val="567"/>
        </w:trPr>
        <w:tc>
          <w:tcPr>
            <w:tcW w:w="3888" w:type="pct"/>
            <w:gridSpan w:val="16"/>
            <w:shd w:val="clear" w:color="auto" w:fill="FFFFFF" w:themeFill="background1"/>
            <w:vAlign w:val="center"/>
          </w:tcPr>
          <w:p w14:paraId="38BDCE8D" w14:textId="64DBFC2B" w:rsidR="00F21247" w:rsidRPr="00F21247" w:rsidRDefault="00F21247" w:rsidP="00F21247">
            <w:pPr>
              <w:pStyle w:val="Corpodetexto"/>
              <w:jc w:val="center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0704B3">
              <w:rPr>
                <w:rFonts w:ascii="Arial" w:hAnsi="Arial" w:cs="Arial"/>
                <w:b/>
                <w:bCs/>
                <w:sz w:val="28"/>
              </w:rPr>
              <w:t>PREFEITURA MUNICIPAL DE CARPINA</w:t>
            </w:r>
          </w:p>
        </w:tc>
        <w:tc>
          <w:tcPr>
            <w:tcW w:w="1112" w:type="pct"/>
            <w:gridSpan w:val="2"/>
            <w:vMerge w:val="restart"/>
            <w:shd w:val="clear" w:color="auto" w:fill="FFFFFF" w:themeFill="background1"/>
            <w:vAlign w:val="center"/>
          </w:tcPr>
          <w:p w14:paraId="64A9CD2A" w14:textId="575D830D" w:rsidR="00F21247" w:rsidRPr="00F21247" w:rsidRDefault="00F21247" w:rsidP="00F21247">
            <w:pPr>
              <w:jc w:val="center"/>
              <w:rPr>
                <w:b/>
                <w:bCs/>
                <w:sz w:val="22"/>
                <w:szCs w:val="20"/>
              </w:rPr>
            </w:pPr>
            <w:r w:rsidRPr="000704B3">
              <w:rPr>
                <w:b/>
                <w:bCs/>
              </w:rPr>
              <w:t>REQUISIÇÃO DE DIÁRIAS</w:t>
            </w:r>
          </w:p>
        </w:tc>
      </w:tr>
      <w:tr w:rsidR="00F21247" w:rsidRPr="00F21247" w14:paraId="4656E7E2" w14:textId="77777777" w:rsidTr="005D5506">
        <w:trPr>
          <w:cantSplit/>
          <w:trHeight w:val="255"/>
        </w:trPr>
        <w:tc>
          <w:tcPr>
            <w:tcW w:w="3888" w:type="pct"/>
            <w:gridSpan w:val="16"/>
            <w:shd w:val="clear" w:color="auto" w:fill="E5DFEC" w:themeFill="accent4" w:themeFillTint="33"/>
          </w:tcPr>
          <w:p w14:paraId="69EA4246" w14:textId="65C8D7D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b/>
                <w:sz w:val="22"/>
                <w:szCs w:val="20"/>
              </w:rPr>
              <w:t>A- DADOS DO SOLICITANTE</w:t>
            </w:r>
          </w:p>
        </w:tc>
        <w:tc>
          <w:tcPr>
            <w:tcW w:w="1112" w:type="pct"/>
            <w:gridSpan w:val="2"/>
            <w:vMerge/>
            <w:shd w:val="clear" w:color="auto" w:fill="FFFFFF" w:themeFill="background1"/>
          </w:tcPr>
          <w:p w14:paraId="5AFD66A0" w14:textId="77777777" w:rsidR="00F21247" w:rsidRPr="00F21247" w:rsidRDefault="00F21247" w:rsidP="00F21247">
            <w:pPr>
              <w:rPr>
                <w:sz w:val="22"/>
                <w:szCs w:val="20"/>
              </w:rPr>
            </w:pPr>
          </w:p>
        </w:tc>
      </w:tr>
      <w:tr w:rsidR="000704B3" w:rsidRPr="00F21247" w14:paraId="340C4B79" w14:textId="77777777" w:rsidTr="005D5506">
        <w:trPr>
          <w:cantSplit/>
          <w:trHeight w:val="602"/>
        </w:trPr>
        <w:tc>
          <w:tcPr>
            <w:tcW w:w="3888" w:type="pct"/>
            <w:gridSpan w:val="16"/>
          </w:tcPr>
          <w:p w14:paraId="52C5DF83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Nome</w:t>
            </w:r>
          </w:p>
          <w:p w14:paraId="0C1C8733" w14:textId="77777777" w:rsidR="00F21247" w:rsidRPr="00F21247" w:rsidRDefault="00F21247" w:rsidP="00F21247">
            <w:pPr>
              <w:rPr>
                <w:b/>
                <w:sz w:val="22"/>
                <w:szCs w:val="20"/>
              </w:rPr>
            </w:pPr>
          </w:p>
        </w:tc>
        <w:tc>
          <w:tcPr>
            <w:tcW w:w="1112" w:type="pct"/>
            <w:gridSpan w:val="2"/>
          </w:tcPr>
          <w:p w14:paraId="3D7B6481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Nº Funcional</w:t>
            </w:r>
          </w:p>
          <w:p w14:paraId="41CB6C73" w14:textId="77777777" w:rsidR="00F21247" w:rsidRPr="00F21247" w:rsidRDefault="00F21247" w:rsidP="00F21247">
            <w:pPr>
              <w:rPr>
                <w:b/>
                <w:sz w:val="22"/>
                <w:szCs w:val="20"/>
              </w:rPr>
            </w:pPr>
          </w:p>
        </w:tc>
      </w:tr>
      <w:tr w:rsidR="005D5506" w:rsidRPr="00F21247" w14:paraId="04B5DE28" w14:textId="77777777" w:rsidTr="005D5506">
        <w:tc>
          <w:tcPr>
            <w:tcW w:w="2515" w:type="pct"/>
            <w:gridSpan w:val="10"/>
          </w:tcPr>
          <w:p w14:paraId="56B836AD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Cargo</w:t>
            </w:r>
          </w:p>
          <w:p w14:paraId="74165CE4" w14:textId="77777777" w:rsidR="00F21247" w:rsidRPr="00F21247" w:rsidRDefault="00F21247" w:rsidP="00F21247">
            <w:pPr>
              <w:rPr>
                <w:b/>
                <w:sz w:val="22"/>
                <w:szCs w:val="20"/>
              </w:rPr>
            </w:pPr>
          </w:p>
        </w:tc>
        <w:tc>
          <w:tcPr>
            <w:tcW w:w="1373" w:type="pct"/>
            <w:gridSpan w:val="6"/>
          </w:tcPr>
          <w:p w14:paraId="18F69310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CPF</w:t>
            </w:r>
          </w:p>
          <w:p w14:paraId="46748695" w14:textId="77777777" w:rsidR="00F21247" w:rsidRPr="00F21247" w:rsidRDefault="00F21247" w:rsidP="00F21247">
            <w:pPr>
              <w:rPr>
                <w:b/>
                <w:sz w:val="22"/>
                <w:szCs w:val="20"/>
              </w:rPr>
            </w:pPr>
          </w:p>
        </w:tc>
        <w:tc>
          <w:tcPr>
            <w:tcW w:w="1112" w:type="pct"/>
            <w:gridSpan w:val="2"/>
          </w:tcPr>
          <w:p w14:paraId="21B22714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RG</w:t>
            </w:r>
          </w:p>
          <w:p w14:paraId="0254A7CC" w14:textId="45A040F8" w:rsidR="00F21247" w:rsidRPr="00F21247" w:rsidRDefault="00F21247" w:rsidP="00F21247">
            <w:pPr>
              <w:rPr>
                <w:sz w:val="22"/>
                <w:szCs w:val="20"/>
              </w:rPr>
            </w:pPr>
          </w:p>
        </w:tc>
      </w:tr>
      <w:tr w:rsidR="005D5506" w:rsidRPr="00F21247" w14:paraId="09F6B8B3" w14:textId="77777777" w:rsidTr="005D5506">
        <w:tc>
          <w:tcPr>
            <w:tcW w:w="2515" w:type="pct"/>
            <w:gridSpan w:val="10"/>
            <w:tcBorders>
              <w:bottom w:val="nil"/>
            </w:tcBorders>
          </w:tcPr>
          <w:p w14:paraId="50185BFB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Setor / Órgão</w:t>
            </w:r>
          </w:p>
          <w:p w14:paraId="472A49FE" w14:textId="77777777" w:rsidR="00F21247" w:rsidRDefault="00F21247" w:rsidP="00F21247">
            <w:pPr>
              <w:rPr>
                <w:b/>
                <w:sz w:val="22"/>
                <w:szCs w:val="20"/>
              </w:rPr>
            </w:pPr>
          </w:p>
          <w:p w14:paraId="518D8689" w14:textId="2D4084BB" w:rsidR="00AD3C24" w:rsidRPr="00F21247" w:rsidRDefault="00AD3C24" w:rsidP="00F21247">
            <w:pPr>
              <w:rPr>
                <w:b/>
                <w:sz w:val="22"/>
                <w:szCs w:val="20"/>
              </w:rPr>
            </w:pPr>
          </w:p>
        </w:tc>
        <w:tc>
          <w:tcPr>
            <w:tcW w:w="1373" w:type="pct"/>
            <w:gridSpan w:val="6"/>
            <w:tcBorders>
              <w:bottom w:val="nil"/>
            </w:tcBorders>
          </w:tcPr>
          <w:p w14:paraId="3D6F28EF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Conta Corrente</w:t>
            </w:r>
          </w:p>
          <w:p w14:paraId="2399F15B" w14:textId="77777777" w:rsidR="00F21247" w:rsidRDefault="00F21247" w:rsidP="00F21247">
            <w:pPr>
              <w:rPr>
                <w:b/>
                <w:sz w:val="22"/>
                <w:szCs w:val="20"/>
              </w:rPr>
            </w:pPr>
          </w:p>
          <w:p w14:paraId="6C8239A1" w14:textId="77777777" w:rsidR="00AD3C24" w:rsidRPr="00F21247" w:rsidRDefault="00AD3C24" w:rsidP="00F21247">
            <w:pPr>
              <w:rPr>
                <w:b/>
                <w:sz w:val="22"/>
                <w:szCs w:val="20"/>
              </w:rPr>
            </w:pPr>
          </w:p>
        </w:tc>
        <w:tc>
          <w:tcPr>
            <w:tcW w:w="1112" w:type="pct"/>
            <w:gridSpan w:val="2"/>
            <w:tcBorders>
              <w:bottom w:val="nil"/>
            </w:tcBorders>
          </w:tcPr>
          <w:p w14:paraId="5AE9C967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Banco / Nº Agência</w:t>
            </w:r>
          </w:p>
          <w:p w14:paraId="01B4B9E0" w14:textId="77777777" w:rsidR="00F21247" w:rsidRDefault="00F21247" w:rsidP="00F21247">
            <w:pPr>
              <w:rPr>
                <w:b/>
                <w:sz w:val="22"/>
                <w:szCs w:val="20"/>
              </w:rPr>
            </w:pPr>
          </w:p>
          <w:p w14:paraId="19270BA7" w14:textId="77777777" w:rsidR="00AD3C24" w:rsidRPr="00F21247" w:rsidRDefault="00AD3C24" w:rsidP="00F21247">
            <w:pPr>
              <w:rPr>
                <w:b/>
                <w:sz w:val="22"/>
                <w:szCs w:val="20"/>
              </w:rPr>
            </w:pPr>
          </w:p>
        </w:tc>
      </w:tr>
      <w:tr w:rsidR="00F21247" w:rsidRPr="00F21247" w14:paraId="1530C095" w14:textId="77777777" w:rsidTr="00EA01B1">
        <w:trPr>
          <w:cantSplit/>
        </w:trPr>
        <w:tc>
          <w:tcPr>
            <w:tcW w:w="5000" w:type="pct"/>
            <w:gridSpan w:val="18"/>
            <w:shd w:val="clear" w:color="auto" w:fill="E5DFEC" w:themeFill="accent4" w:themeFillTint="33"/>
          </w:tcPr>
          <w:p w14:paraId="591852E3" w14:textId="77777777" w:rsidR="00F21247" w:rsidRPr="00F21247" w:rsidRDefault="00F21247" w:rsidP="00F21247">
            <w:pPr>
              <w:pStyle w:val="Ttulo3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F21247">
              <w:rPr>
                <w:rFonts w:ascii="Arial" w:hAnsi="Arial" w:cs="Arial"/>
                <w:b/>
                <w:bCs/>
                <w:color w:val="000000" w:themeColor="text1"/>
                <w:sz w:val="22"/>
                <w:szCs w:val="20"/>
              </w:rPr>
              <w:t>B- INFORMAÇÕES DA VIAGEM</w:t>
            </w:r>
          </w:p>
        </w:tc>
      </w:tr>
      <w:tr w:rsidR="00F21247" w:rsidRPr="00F21247" w14:paraId="507CF6D2" w14:textId="77777777" w:rsidTr="00F21247">
        <w:trPr>
          <w:cantSplit/>
        </w:trPr>
        <w:tc>
          <w:tcPr>
            <w:tcW w:w="5000" w:type="pct"/>
            <w:gridSpan w:val="18"/>
          </w:tcPr>
          <w:p w14:paraId="0A58E01C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Motivo da Viagem</w:t>
            </w:r>
          </w:p>
          <w:p w14:paraId="2AF30F87" w14:textId="77777777" w:rsidR="00F21247" w:rsidRDefault="00F21247" w:rsidP="00F21247">
            <w:pPr>
              <w:rPr>
                <w:b/>
                <w:sz w:val="22"/>
                <w:szCs w:val="20"/>
              </w:rPr>
            </w:pPr>
          </w:p>
          <w:p w14:paraId="0E9A4CB2" w14:textId="77777777" w:rsidR="005D5506" w:rsidRPr="00F21247" w:rsidRDefault="005D5506" w:rsidP="00F21247">
            <w:pPr>
              <w:rPr>
                <w:b/>
                <w:sz w:val="22"/>
                <w:szCs w:val="20"/>
              </w:rPr>
            </w:pPr>
          </w:p>
        </w:tc>
      </w:tr>
      <w:tr w:rsidR="00686FA1" w:rsidRPr="00F21247" w14:paraId="1A5743FA" w14:textId="77777777" w:rsidTr="005D5506">
        <w:trPr>
          <w:cantSplit/>
          <w:trHeight w:val="471"/>
        </w:trPr>
        <w:tc>
          <w:tcPr>
            <w:tcW w:w="2515" w:type="pct"/>
            <w:gridSpan w:val="10"/>
            <w:tcBorders>
              <w:bottom w:val="nil"/>
            </w:tcBorders>
          </w:tcPr>
          <w:p w14:paraId="6515ABEE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Destino (Cidade / Estado)</w:t>
            </w:r>
          </w:p>
          <w:p w14:paraId="55FBD2FD" w14:textId="77777777" w:rsidR="00F21247" w:rsidRDefault="00F21247" w:rsidP="00F21247">
            <w:pPr>
              <w:rPr>
                <w:b/>
                <w:sz w:val="22"/>
                <w:szCs w:val="20"/>
              </w:rPr>
            </w:pPr>
          </w:p>
          <w:p w14:paraId="0B71BAE8" w14:textId="77777777" w:rsidR="005D5506" w:rsidRPr="00F21247" w:rsidRDefault="005D5506" w:rsidP="00F21247">
            <w:pPr>
              <w:rPr>
                <w:b/>
                <w:sz w:val="22"/>
                <w:szCs w:val="20"/>
              </w:rPr>
            </w:pPr>
          </w:p>
        </w:tc>
        <w:tc>
          <w:tcPr>
            <w:tcW w:w="2485" w:type="pct"/>
            <w:gridSpan w:val="8"/>
            <w:tcBorders>
              <w:bottom w:val="nil"/>
            </w:tcBorders>
          </w:tcPr>
          <w:p w14:paraId="251C09E9" w14:textId="21E95DEE" w:rsid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Período</w:t>
            </w:r>
          </w:p>
          <w:p w14:paraId="7A0E4D58" w14:textId="77777777" w:rsidR="005D5506" w:rsidRPr="00F21247" w:rsidRDefault="005D5506" w:rsidP="00F21247">
            <w:pPr>
              <w:rPr>
                <w:sz w:val="22"/>
                <w:szCs w:val="20"/>
              </w:rPr>
            </w:pPr>
          </w:p>
          <w:p w14:paraId="3FB4E8E4" w14:textId="77777777" w:rsidR="00F21247" w:rsidRPr="00F21247" w:rsidRDefault="00F21247" w:rsidP="00F21247">
            <w:pPr>
              <w:rPr>
                <w:b/>
                <w:sz w:val="22"/>
                <w:szCs w:val="20"/>
              </w:rPr>
            </w:pPr>
            <w:r w:rsidRPr="00F21247">
              <w:rPr>
                <w:b/>
                <w:sz w:val="22"/>
                <w:szCs w:val="20"/>
              </w:rPr>
              <w:t xml:space="preserve">         /          /               </w:t>
            </w:r>
            <w:r w:rsidRPr="00F21247">
              <w:rPr>
                <w:sz w:val="22"/>
                <w:szCs w:val="20"/>
              </w:rPr>
              <w:t>a</w:t>
            </w:r>
            <w:r w:rsidRPr="00F21247">
              <w:rPr>
                <w:b/>
                <w:sz w:val="22"/>
                <w:szCs w:val="20"/>
              </w:rPr>
              <w:t xml:space="preserve">             /          /       </w:t>
            </w:r>
          </w:p>
        </w:tc>
      </w:tr>
      <w:tr w:rsidR="00686FA1" w:rsidRPr="00F21247" w14:paraId="155F322B" w14:textId="77777777" w:rsidTr="005D5506">
        <w:trPr>
          <w:cantSplit/>
        </w:trPr>
        <w:tc>
          <w:tcPr>
            <w:tcW w:w="2515" w:type="pct"/>
            <w:gridSpan w:val="10"/>
            <w:tcBorders>
              <w:top w:val="single" w:sz="4" w:space="0" w:color="auto"/>
              <w:bottom w:val="nil"/>
            </w:tcBorders>
          </w:tcPr>
          <w:p w14:paraId="20D79CCC" w14:textId="77777777" w:rsidR="00F21247" w:rsidRPr="00F21247" w:rsidRDefault="00F21247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>Hora de Saída</w:t>
            </w:r>
          </w:p>
          <w:p w14:paraId="0AA702D2" w14:textId="4B0131CA" w:rsidR="00F21247" w:rsidRPr="00F21247" w:rsidRDefault="00F21247" w:rsidP="00F21247">
            <w:pPr>
              <w:rPr>
                <w:b/>
                <w:color w:val="000000"/>
                <w:sz w:val="22"/>
                <w:szCs w:val="20"/>
              </w:rPr>
            </w:pPr>
          </w:p>
        </w:tc>
        <w:tc>
          <w:tcPr>
            <w:tcW w:w="2485" w:type="pct"/>
            <w:gridSpan w:val="8"/>
            <w:tcBorders>
              <w:top w:val="single" w:sz="4" w:space="0" w:color="auto"/>
              <w:bottom w:val="nil"/>
            </w:tcBorders>
          </w:tcPr>
          <w:p w14:paraId="35E91CC3" w14:textId="77777777" w:rsidR="00F21247" w:rsidRPr="00F21247" w:rsidRDefault="00F21247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>Hora de Retorno</w:t>
            </w:r>
          </w:p>
          <w:p w14:paraId="33711C80" w14:textId="51CEE171" w:rsidR="00F21247" w:rsidRPr="00F21247" w:rsidRDefault="00F21247" w:rsidP="00F21247">
            <w:pPr>
              <w:rPr>
                <w:color w:val="000000"/>
                <w:sz w:val="22"/>
                <w:szCs w:val="20"/>
              </w:rPr>
            </w:pPr>
          </w:p>
        </w:tc>
      </w:tr>
      <w:tr w:rsidR="00F21247" w:rsidRPr="00F21247" w14:paraId="0986E1BA" w14:textId="77777777" w:rsidTr="00686FA1">
        <w:trPr>
          <w:cantSplit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44B2A8" w14:textId="550467AB" w:rsidR="005D5506" w:rsidRPr="00F21247" w:rsidRDefault="00F21247" w:rsidP="00686FA1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>Transporte</w:t>
            </w:r>
          </w:p>
        </w:tc>
      </w:tr>
      <w:tr w:rsidR="000704B3" w:rsidRPr="00F21247" w14:paraId="14EEC1A2" w14:textId="77777777" w:rsidTr="005D5506">
        <w:trPr>
          <w:cantSplit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C3E285" w14:textId="69C79642" w:rsidR="00686FA1" w:rsidRPr="00F21247" w:rsidRDefault="00686FA1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noProof/>
                <w:color w:val="000000"/>
                <w:sz w:val="22"/>
                <w:szCs w:val="20"/>
              </w:rPr>
              <mc:AlternateContent>
                <mc:Choice Requires="wps">
                  <w:drawing>
                    <wp:inline distT="0" distB="0" distL="0" distR="0" wp14:anchorId="28DC6434" wp14:editId="29FCECE5">
                      <wp:extent cx="274320" cy="182880"/>
                      <wp:effectExtent l="0" t="0" r="11430" b="26670"/>
                      <wp:docPr id="4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0DD6427" id="Rectangle 27" o:spid="_x0000_s1026" style="width:21.6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D5FDF4" w14:textId="40A3E399" w:rsidR="00686FA1" w:rsidRPr="00F21247" w:rsidRDefault="00686FA1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>Veículo Órgão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C5A60" w14:textId="264B3918" w:rsidR="00686FA1" w:rsidRPr="00F21247" w:rsidRDefault="00686FA1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noProof/>
                <w:color w:val="000000"/>
                <w:sz w:val="22"/>
                <w:szCs w:val="20"/>
              </w:rPr>
              <mc:AlternateContent>
                <mc:Choice Requires="wps">
                  <w:drawing>
                    <wp:inline distT="0" distB="0" distL="0" distR="0" wp14:anchorId="2EDA0EAF" wp14:editId="7E72158E">
                      <wp:extent cx="274320" cy="182880"/>
                      <wp:effectExtent l="0" t="0" r="11430" b="26670"/>
                      <wp:docPr id="527168638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C0182EB" id="Rectangle 27" o:spid="_x0000_s1026" style="width:21.6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2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3DB76" w14:textId="52B00F60" w:rsidR="00686FA1" w:rsidRPr="00F21247" w:rsidRDefault="00686FA1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>Ônibus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26F565" w14:textId="0BD5E33D" w:rsidR="00686FA1" w:rsidRPr="00F21247" w:rsidRDefault="00686FA1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noProof/>
                <w:color w:val="000000"/>
                <w:sz w:val="22"/>
                <w:szCs w:val="20"/>
              </w:rPr>
              <mc:AlternateContent>
                <mc:Choice Requires="wps">
                  <w:drawing>
                    <wp:inline distT="0" distB="0" distL="0" distR="0" wp14:anchorId="277B5801" wp14:editId="41EBE4B9">
                      <wp:extent cx="274320" cy="182880"/>
                      <wp:effectExtent l="0" t="0" r="11430" b="26670"/>
                      <wp:docPr id="281686094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D59A6C" id="Rectangle 27" o:spid="_x0000_s1026" style="width:21.6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74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A0C7A8" w14:textId="6E1192C3" w:rsidR="00686FA1" w:rsidRPr="00F21247" w:rsidRDefault="00686FA1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>Aéreo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185911" w14:textId="0D0ABA0F" w:rsidR="00686FA1" w:rsidRPr="00F21247" w:rsidRDefault="00686FA1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noProof/>
                <w:color w:val="000000"/>
                <w:sz w:val="22"/>
                <w:szCs w:val="20"/>
              </w:rPr>
              <mc:AlternateContent>
                <mc:Choice Requires="wps">
                  <w:drawing>
                    <wp:inline distT="0" distB="0" distL="0" distR="0" wp14:anchorId="6F909914" wp14:editId="194D86FC">
                      <wp:extent cx="274320" cy="182880"/>
                      <wp:effectExtent l="0" t="0" r="11430" b="26670"/>
                      <wp:docPr id="1607406163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85DCE0" id="Rectangle 27" o:spid="_x0000_s1026" style="width:21.6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7254D" w14:textId="5692E5F0" w:rsidR="00686FA1" w:rsidRPr="00F21247" w:rsidRDefault="00686FA1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 xml:space="preserve">Outros </w:t>
            </w:r>
            <w:r>
              <w:rPr>
                <w:color w:val="000000"/>
                <w:sz w:val="22"/>
                <w:szCs w:val="20"/>
              </w:rPr>
              <w:t>____________</w:t>
            </w:r>
          </w:p>
        </w:tc>
      </w:tr>
      <w:tr w:rsidR="00F21247" w:rsidRPr="00F21247" w14:paraId="6DE39F8B" w14:textId="77777777" w:rsidTr="00EA01B1">
        <w:trPr>
          <w:cantSplit/>
        </w:trPr>
        <w:tc>
          <w:tcPr>
            <w:tcW w:w="5000" w:type="pct"/>
            <w:gridSpan w:val="18"/>
            <w:tcBorders>
              <w:top w:val="nil"/>
            </w:tcBorders>
            <w:shd w:val="clear" w:color="auto" w:fill="E5DFEC" w:themeFill="accent4" w:themeFillTint="33"/>
          </w:tcPr>
          <w:p w14:paraId="168E5871" w14:textId="77777777" w:rsidR="00F21247" w:rsidRPr="00F21247" w:rsidRDefault="00F21247" w:rsidP="00F21247">
            <w:pPr>
              <w:rPr>
                <w:b/>
                <w:sz w:val="22"/>
                <w:szCs w:val="20"/>
              </w:rPr>
            </w:pPr>
            <w:r w:rsidRPr="00F21247">
              <w:rPr>
                <w:b/>
                <w:sz w:val="22"/>
                <w:szCs w:val="20"/>
              </w:rPr>
              <w:t>C- INFORMAÇÕES DE DIÁRIA(S) / DADOS PARA INSCRIÇÃO</w:t>
            </w:r>
          </w:p>
        </w:tc>
      </w:tr>
      <w:tr w:rsidR="000704B3" w:rsidRPr="00F21247" w14:paraId="3FA4215F" w14:textId="77777777" w:rsidTr="005D5506">
        <w:trPr>
          <w:cantSplit/>
        </w:trPr>
        <w:tc>
          <w:tcPr>
            <w:tcW w:w="1059" w:type="pct"/>
            <w:gridSpan w:val="2"/>
            <w:tcBorders>
              <w:bottom w:val="single" w:sz="4" w:space="0" w:color="auto"/>
            </w:tcBorders>
          </w:tcPr>
          <w:p w14:paraId="506C960D" w14:textId="77777777" w:rsidR="00F21247" w:rsidRPr="00F21247" w:rsidRDefault="00F21247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>Nº Diária(s)</w:t>
            </w:r>
          </w:p>
          <w:p w14:paraId="70C5429E" w14:textId="77777777" w:rsidR="00F21247" w:rsidRPr="00F21247" w:rsidRDefault="00F21247" w:rsidP="00F21247">
            <w:pPr>
              <w:rPr>
                <w:b/>
                <w:color w:val="000000"/>
                <w:sz w:val="22"/>
                <w:szCs w:val="20"/>
              </w:rPr>
            </w:pPr>
          </w:p>
        </w:tc>
        <w:tc>
          <w:tcPr>
            <w:tcW w:w="1455" w:type="pct"/>
            <w:gridSpan w:val="8"/>
            <w:tcBorders>
              <w:bottom w:val="single" w:sz="4" w:space="0" w:color="auto"/>
            </w:tcBorders>
          </w:tcPr>
          <w:p w14:paraId="5A9995B1" w14:textId="77777777" w:rsidR="00F21247" w:rsidRPr="00F21247" w:rsidRDefault="00F21247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>Valor Diária(s) (R$)</w:t>
            </w:r>
          </w:p>
          <w:p w14:paraId="51108F86" w14:textId="77777777" w:rsidR="00F21247" w:rsidRPr="00F21247" w:rsidRDefault="00F21247" w:rsidP="00F21247">
            <w:pPr>
              <w:rPr>
                <w:b/>
                <w:color w:val="000000"/>
                <w:sz w:val="22"/>
                <w:szCs w:val="20"/>
              </w:rPr>
            </w:pPr>
          </w:p>
        </w:tc>
        <w:tc>
          <w:tcPr>
            <w:tcW w:w="1399" w:type="pct"/>
            <w:gridSpan w:val="7"/>
            <w:tcBorders>
              <w:bottom w:val="single" w:sz="4" w:space="0" w:color="auto"/>
            </w:tcBorders>
          </w:tcPr>
          <w:p w14:paraId="035EFAEC" w14:textId="77777777" w:rsidR="00F21247" w:rsidRPr="00F21247" w:rsidRDefault="00F21247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>Ajuda de Transporte (R$)</w:t>
            </w:r>
          </w:p>
        </w:tc>
        <w:tc>
          <w:tcPr>
            <w:tcW w:w="1086" w:type="pct"/>
            <w:tcBorders>
              <w:bottom w:val="single" w:sz="4" w:space="0" w:color="auto"/>
            </w:tcBorders>
          </w:tcPr>
          <w:p w14:paraId="6DCCF125" w14:textId="77777777" w:rsidR="00F21247" w:rsidRPr="00F21247" w:rsidRDefault="00F21247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>Total a Receber (R$)</w:t>
            </w:r>
          </w:p>
          <w:p w14:paraId="6A4C083B" w14:textId="77777777" w:rsidR="00F21247" w:rsidRPr="00F21247" w:rsidRDefault="00F21247" w:rsidP="00F21247">
            <w:pPr>
              <w:rPr>
                <w:color w:val="000000"/>
                <w:sz w:val="22"/>
                <w:szCs w:val="20"/>
              </w:rPr>
            </w:pPr>
          </w:p>
          <w:p w14:paraId="01E4BFF1" w14:textId="77777777" w:rsidR="00F21247" w:rsidRPr="00F21247" w:rsidRDefault="00F21247" w:rsidP="00F21247">
            <w:pPr>
              <w:rPr>
                <w:color w:val="000000"/>
                <w:sz w:val="22"/>
                <w:szCs w:val="20"/>
              </w:rPr>
            </w:pPr>
          </w:p>
        </w:tc>
      </w:tr>
      <w:tr w:rsidR="000704B3" w:rsidRPr="00F21247" w14:paraId="0B645E09" w14:textId="77777777" w:rsidTr="005D5506">
        <w:trPr>
          <w:cantSplit/>
        </w:trPr>
        <w:tc>
          <w:tcPr>
            <w:tcW w:w="1383" w:type="pct"/>
            <w:gridSpan w:val="4"/>
            <w:tcBorders>
              <w:top w:val="single" w:sz="4" w:space="0" w:color="auto"/>
              <w:right w:val="nil"/>
            </w:tcBorders>
            <w:vAlign w:val="center"/>
          </w:tcPr>
          <w:p w14:paraId="11AE0791" w14:textId="77777777" w:rsidR="000704B3" w:rsidRPr="00F21247" w:rsidRDefault="000704B3" w:rsidP="000704B3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Necessária Inscrição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A9A4F7" w14:textId="7876326C" w:rsidR="000704B3" w:rsidRPr="00F21247" w:rsidRDefault="000704B3" w:rsidP="000704B3">
            <w:pPr>
              <w:rPr>
                <w:sz w:val="22"/>
                <w:szCs w:val="20"/>
              </w:rPr>
            </w:pPr>
            <w:r w:rsidRPr="00F21247">
              <w:rPr>
                <w:noProof/>
                <w:color w:val="000000"/>
                <w:sz w:val="22"/>
                <w:szCs w:val="20"/>
              </w:rPr>
              <mc:AlternateContent>
                <mc:Choice Requires="wps">
                  <w:drawing>
                    <wp:inline distT="0" distB="0" distL="0" distR="0" wp14:anchorId="69795BC2" wp14:editId="6FC20B7F">
                      <wp:extent cx="274320" cy="182880"/>
                      <wp:effectExtent l="0" t="0" r="11430" b="26670"/>
                      <wp:docPr id="464497380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AF2AA6D" id="Rectangle 27" o:spid="_x0000_s1026" style="width:21.6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">
                      <w10:anchorlock/>
                    </v:rect>
                  </w:pict>
                </mc:Fallback>
              </mc:AlternateContent>
            </w:r>
            <w:r w:rsidRPr="00F21247">
              <w:rPr>
                <w:sz w:val="22"/>
                <w:szCs w:val="20"/>
              </w:rPr>
              <w:t xml:space="preserve">  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32A84D4" w14:textId="5D8C096D" w:rsidR="000704B3" w:rsidRPr="00F21247" w:rsidRDefault="000704B3" w:rsidP="000704B3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 xml:space="preserve">Sim      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367E79" w14:textId="5C7AFEEF" w:rsidR="000704B3" w:rsidRPr="00F21247" w:rsidRDefault="000704B3" w:rsidP="000704B3">
            <w:pPr>
              <w:rPr>
                <w:sz w:val="22"/>
                <w:szCs w:val="20"/>
              </w:rPr>
            </w:pPr>
            <w:r w:rsidRPr="00F21247">
              <w:rPr>
                <w:noProof/>
                <w:color w:val="000000"/>
                <w:sz w:val="22"/>
                <w:szCs w:val="20"/>
              </w:rPr>
              <mc:AlternateContent>
                <mc:Choice Requires="wps">
                  <w:drawing>
                    <wp:inline distT="0" distB="0" distL="0" distR="0" wp14:anchorId="7592F036" wp14:editId="21163C35">
                      <wp:extent cx="274320" cy="182880"/>
                      <wp:effectExtent l="0" t="0" r="11430" b="26670"/>
                      <wp:docPr id="823976050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89A5AAD" id="Rectangle 27" o:spid="_x0000_s1026" style="width:21.6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33" w:type="pct"/>
            <w:gridSpan w:val="5"/>
            <w:tcBorders>
              <w:top w:val="single" w:sz="4" w:space="0" w:color="auto"/>
              <w:left w:val="nil"/>
            </w:tcBorders>
            <w:vAlign w:val="center"/>
          </w:tcPr>
          <w:p w14:paraId="39E6A999" w14:textId="4DE82A0E" w:rsidR="000704B3" w:rsidRPr="00F21247" w:rsidRDefault="000704B3" w:rsidP="000704B3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Não</w:t>
            </w:r>
          </w:p>
        </w:tc>
        <w:tc>
          <w:tcPr>
            <w:tcW w:w="1627" w:type="pct"/>
            <w:gridSpan w:val="5"/>
            <w:tcBorders>
              <w:top w:val="single" w:sz="4" w:space="0" w:color="auto"/>
            </w:tcBorders>
          </w:tcPr>
          <w:p w14:paraId="61052D8B" w14:textId="77777777" w:rsidR="000704B3" w:rsidRPr="00F21247" w:rsidRDefault="000704B3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Valor (R$)</w:t>
            </w:r>
          </w:p>
          <w:p w14:paraId="1EB11AF8" w14:textId="77777777" w:rsidR="000704B3" w:rsidRPr="00F21247" w:rsidRDefault="000704B3" w:rsidP="00F21247">
            <w:pPr>
              <w:rPr>
                <w:b/>
                <w:color w:val="FF0000"/>
                <w:sz w:val="22"/>
                <w:szCs w:val="20"/>
              </w:rPr>
            </w:pPr>
          </w:p>
        </w:tc>
      </w:tr>
      <w:tr w:rsidR="000704B3" w:rsidRPr="00F21247" w14:paraId="4FFD481C" w14:textId="77777777" w:rsidTr="005D5506">
        <w:trPr>
          <w:cantSplit/>
        </w:trPr>
        <w:tc>
          <w:tcPr>
            <w:tcW w:w="3373" w:type="pct"/>
            <w:gridSpan w:val="13"/>
          </w:tcPr>
          <w:p w14:paraId="24782CC1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Favorecido</w:t>
            </w:r>
          </w:p>
          <w:p w14:paraId="3159A568" w14:textId="77777777" w:rsidR="00F21247" w:rsidRPr="00F21247" w:rsidRDefault="00F21247" w:rsidP="00F21247">
            <w:pPr>
              <w:rPr>
                <w:b/>
                <w:sz w:val="22"/>
                <w:szCs w:val="20"/>
              </w:rPr>
            </w:pPr>
          </w:p>
        </w:tc>
        <w:tc>
          <w:tcPr>
            <w:tcW w:w="1627" w:type="pct"/>
            <w:gridSpan w:val="5"/>
          </w:tcPr>
          <w:p w14:paraId="572B5096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CNPJ</w:t>
            </w:r>
          </w:p>
          <w:p w14:paraId="33BF611C" w14:textId="77777777" w:rsidR="00F21247" w:rsidRPr="00F21247" w:rsidRDefault="00F21247" w:rsidP="00F21247">
            <w:pPr>
              <w:rPr>
                <w:b/>
                <w:sz w:val="22"/>
                <w:szCs w:val="20"/>
              </w:rPr>
            </w:pPr>
          </w:p>
        </w:tc>
      </w:tr>
      <w:tr w:rsidR="00F8295C" w:rsidRPr="00F21247" w14:paraId="6AB59DFA" w14:textId="77777777" w:rsidTr="005D5506">
        <w:trPr>
          <w:cantSplit/>
        </w:trPr>
        <w:tc>
          <w:tcPr>
            <w:tcW w:w="1701" w:type="pct"/>
            <w:gridSpan w:val="6"/>
            <w:tcBorders>
              <w:bottom w:val="nil"/>
            </w:tcBorders>
          </w:tcPr>
          <w:p w14:paraId="42C44B50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Banco</w:t>
            </w:r>
          </w:p>
          <w:p w14:paraId="7F8A208A" w14:textId="77777777" w:rsidR="00F21247" w:rsidRPr="00F21247" w:rsidRDefault="00F21247" w:rsidP="00F21247">
            <w:pPr>
              <w:rPr>
                <w:sz w:val="22"/>
                <w:szCs w:val="20"/>
              </w:rPr>
            </w:pPr>
          </w:p>
        </w:tc>
        <w:tc>
          <w:tcPr>
            <w:tcW w:w="1672" w:type="pct"/>
            <w:gridSpan w:val="7"/>
            <w:tcBorders>
              <w:bottom w:val="nil"/>
            </w:tcBorders>
          </w:tcPr>
          <w:p w14:paraId="710F3E39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Agência</w:t>
            </w:r>
          </w:p>
        </w:tc>
        <w:tc>
          <w:tcPr>
            <w:tcW w:w="1627" w:type="pct"/>
            <w:gridSpan w:val="5"/>
            <w:tcBorders>
              <w:bottom w:val="nil"/>
            </w:tcBorders>
          </w:tcPr>
          <w:p w14:paraId="70D306B7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Conta Corrente</w:t>
            </w:r>
          </w:p>
        </w:tc>
      </w:tr>
      <w:tr w:rsidR="00F21247" w:rsidRPr="00F21247" w14:paraId="794C4655" w14:textId="77777777" w:rsidTr="00EA01B1">
        <w:trPr>
          <w:cantSplit/>
        </w:trPr>
        <w:tc>
          <w:tcPr>
            <w:tcW w:w="5000" w:type="pct"/>
            <w:gridSpan w:val="18"/>
            <w:shd w:val="clear" w:color="auto" w:fill="E5DFEC" w:themeFill="accent4" w:themeFillTint="33"/>
          </w:tcPr>
          <w:p w14:paraId="547A77A1" w14:textId="77777777" w:rsidR="00F21247" w:rsidRPr="00F21247" w:rsidRDefault="00F21247" w:rsidP="00F21247">
            <w:pPr>
              <w:rPr>
                <w:b/>
                <w:sz w:val="22"/>
                <w:szCs w:val="20"/>
              </w:rPr>
            </w:pPr>
            <w:r w:rsidRPr="00F21247">
              <w:rPr>
                <w:b/>
                <w:sz w:val="22"/>
                <w:szCs w:val="20"/>
              </w:rPr>
              <w:t>D- SOLICITAÇÃO DE DESLOCAMENTO</w:t>
            </w:r>
          </w:p>
        </w:tc>
      </w:tr>
      <w:tr w:rsidR="00F21247" w:rsidRPr="00F21247" w14:paraId="41900815" w14:textId="77777777" w:rsidTr="00F21247">
        <w:trPr>
          <w:cantSplit/>
        </w:trPr>
        <w:tc>
          <w:tcPr>
            <w:tcW w:w="5000" w:type="pct"/>
            <w:gridSpan w:val="18"/>
            <w:tcBorders>
              <w:bottom w:val="nil"/>
            </w:tcBorders>
          </w:tcPr>
          <w:p w14:paraId="7E332BD4" w14:textId="77777777" w:rsidR="00F21247" w:rsidRPr="00F21247" w:rsidRDefault="00F21247" w:rsidP="00F21247">
            <w:pPr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>Solicito autorização para realizar viagem de interesse do Serviço Público Municipal.</w:t>
            </w:r>
          </w:p>
          <w:p w14:paraId="576B11A0" w14:textId="526E6BA3" w:rsidR="00F21247" w:rsidRPr="00F21247" w:rsidRDefault="00F21247" w:rsidP="00F8295C">
            <w:pPr>
              <w:tabs>
                <w:tab w:val="left" w:pos="1843"/>
              </w:tabs>
              <w:rPr>
                <w:color w:val="000000"/>
                <w:sz w:val="22"/>
                <w:szCs w:val="20"/>
              </w:rPr>
            </w:pPr>
            <w:r w:rsidRPr="00F21247">
              <w:rPr>
                <w:color w:val="000000"/>
                <w:sz w:val="22"/>
                <w:szCs w:val="20"/>
              </w:rPr>
              <w:t xml:space="preserve">                            </w:t>
            </w:r>
          </w:p>
        </w:tc>
      </w:tr>
      <w:tr w:rsidR="00686FA1" w:rsidRPr="00F21247" w14:paraId="58BD1C68" w14:textId="77777777" w:rsidTr="005D5506">
        <w:trPr>
          <w:cantSplit/>
        </w:trPr>
        <w:tc>
          <w:tcPr>
            <w:tcW w:w="1673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2CD9E803" w14:textId="77777777" w:rsidR="00F8295C" w:rsidRDefault="00F8295C" w:rsidP="00F8295C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_____/_____/______</w:t>
            </w:r>
          </w:p>
          <w:p w14:paraId="1F09F3F6" w14:textId="791B91FF" w:rsidR="00F8295C" w:rsidRPr="00F8295C" w:rsidRDefault="00F8295C" w:rsidP="00F8295C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Data</w:t>
            </w:r>
          </w:p>
        </w:tc>
        <w:tc>
          <w:tcPr>
            <w:tcW w:w="1669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B2CC5" w14:textId="27F2463F" w:rsidR="00F8295C" w:rsidRDefault="00F8295C" w:rsidP="00F8295C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_________________________</w:t>
            </w:r>
          </w:p>
          <w:p w14:paraId="5BE0D79E" w14:textId="4D90DCA7" w:rsidR="00F8295C" w:rsidRPr="00F21247" w:rsidRDefault="00F8295C" w:rsidP="00F8295C">
            <w:pPr>
              <w:jc w:val="center"/>
              <w:rPr>
                <w:color w:val="000000"/>
                <w:sz w:val="22"/>
                <w:szCs w:val="20"/>
              </w:rPr>
            </w:pPr>
            <w:r>
              <w:rPr>
                <w:sz w:val="22"/>
                <w:szCs w:val="20"/>
              </w:rPr>
              <w:t>Assinatura Servidor</w:t>
            </w:r>
          </w:p>
        </w:tc>
        <w:tc>
          <w:tcPr>
            <w:tcW w:w="1658" w:type="pct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3CE13019" w14:textId="77777777" w:rsidR="00F8295C" w:rsidRDefault="00F8295C" w:rsidP="00F8295C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_________________________</w:t>
            </w:r>
          </w:p>
          <w:p w14:paraId="7AD85836" w14:textId="57C659FF" w:rsidR="00F8295C" w:rsidRPr="00F21247" w:rsidRDefault="00F8295C" w:rsidP="00F8295C">
            <w:pPr>
              <w:jc w:val="center"/>
              <w:rPr>
                <w:color w:val="000000"/>
                <w:sz w:val="22"/>
                <w:szCs w:val="20"/>
              </w:rPr>
            </w:pPr>
            <w:r>
              <w:rPr>
                <w:sz w:val="22"/>
                <w:szCs w:val="20"/>
              </w:rPr>
              <w:t>Assinatura Chefe Imediato</w:t>
            </w:r>
          </w:p>
        </w:tc>
      </w:tr>
      <w:tr w:rsidR="00F21247" w:rsidRPr="00F21247" w14:paraId="1805F56C" w14:textId="77777777" w:rsidTr="00EA01B1">
        <w:trPr>
          <w:cantSplit/>
        </w:trPr>
        <w:tc>
          <w:tcPr>
            <w:tcW w:w="5000" w:type="pct"/>
            <w:gridSpan w:val="18"/>
            <w:shd w:val="clear" w:color="auto" w:fill="E5DFEC" w:themeFill="accent4" w:themeFillTint="33"/>
          </w:tcPr>
          <w:p w14:paraId="4D92E91E" w14:textId="77777777" w:rsidR="00F21247" w:rsidRPr="00F21247" w:rsidRDefault="00F21247" w:rsidP="00F21247">
            <w:pPr>
              <w:rPr>
                <w:b/>
                <w:sz w:val="22"/>
                <w:szCs w:val="20"/>
              </w:rPr>
            </w:pPr>
            <w:r w:rsidRPr="00F21247">
              <w:rPr>
                <w:b/>
                <w:sz w:val="22"/>
                <w:szCs w:val="20"/>
              </w:rPr>
              <w:t>E- AUTORIZAÇÃO DO ORDENADOR DE DESPESAS</w:t>
            </w:r>
          </w:p>
        </w:tc>
      </w:tr>
      <w:tr w:rsidR="00F21247" w:rsidRPr="00F21247" w14:paraId="73C40E8E" w14:textId="77777777" w:rsidTr="00F21247">
        <w:trPr>
          <w:cantSplit/>
        </w:trPr>
        <w:tc>
          <w:tcPr>
            <w:tcW w:w="5000" w:type="pct"/>
            <w:gridSpan w:val="18"/>
            <w:tcBorders>
              <w:bottom w:val="nil"/>
            </w:tcBorders>
          </w:tcPr>
          <w:p w14:paraId="37A4FBB0" w14:textId="77777777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Autorizo ao Setor Financeiro realizar empenho e pagamento, conforme previsto em lei, após manifestação do Setor de Orçamento.</w:t>
            </w:r>
          </w:p>
          <w:p w14:paraId="105DA65E" w14:textId="76D08FD0" w:rsidR="00F21247" w:rsidRPr="00F21247" w:rsidRDefault="00F21247" w:rsidP="00F21247">
            <w:p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 xml:space="preserve">                             </w:t>
            </w:r>
          </w:p>
        </w:tc>
      </w:tr>
      <w:tr w:rsidR="000704B3" w:rsidRPr="00F21247" w14:paraId="01571479" w14:textId="77777777" w:rsidTr="005D5506">
        <w:trPr>
          <w:cantSplit/>
        </w:trPr>
        <w:tc>
          <w:tcPr>
            <w:tcW w:w="2515" w:type="pct"/>
            <w:gridSpan w:val="10"/>
            <w:tcBorders>
              <w:top w:val="nil"/>
              <w:bottom w:val="nil"/>
              <w:right w:val="nil"/>
            </w:tcBorders>
            <w:vAlign w:val="center"/>
          </w:tcPr>
          <w:p w14:paraId="4DD7E516" w14:textId="77777777" w:rsidR="00F21247" w:rsidRDefault="00F21247" w:rsidP="00F21247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_____/_____/______</w:t>
            </w:r>
          </w:p>
          <w:p w14:paraId="17ACA925" w14:textId="3A2A0BE2" w:rsidR="00F21247" w:rsidRPr="00F21247" w:rsidRDefault="00F21247" w:rsidP="00F21247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Data</w:t>
            </w:r>
          </w:p>
        </w:tc>
        <w:tc>
          <w:tcPr>
            <w:tcW w:w="2485" w:type="pct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4E9C433D" w14:textId="77777777" w:rsidR="00F8295C" w:rsidRDefault="00F8295C" w:rsidP="00F8295C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_______________________________________</w:t>
            </w:r>
          </w:p>
          <w:p w14:paraId="0427AE51" w14:textId="5BCC5646" w:rsidR="00F21247" w:rsidRPr="00F21247" w:rsidRDefault="00F8295C" w:rsidP="00F8295C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Assinatura</w:t>
            </w:r>
          </w:p>
        </w:tc>
      </w:tr>
      <w:tr w:rsidR="00F21247" w:rsidRPr="00F21247" w14:paraId="21542CCE" w14:textId="77777777" w:rsidTr="00EA01B1">
        <w:trPr>
          <w:cantSplit/>
        </w:trPr>
        <w:tc>
          <w:tcPr>
            <w:tcW w:w="5000" w:type="pct"/>
            <w:gridSpan w:val="18"/>
            <w:shd w:val="clear" w:color="auto" w:fill="E5DFEC" w:themeFill="accent4" w:themeFillTint="33"/>
          </w:tcPr>
          <w:p w14:paraId="436F5672" w14:textId="77777777" w:rsidR="00F21247" w:rsidRPr="00F21247" w:rsidRDefault="00F21247" w:rsidP="00F21247">
            <w:pPr>
              <w:rPr>
                <w:b/>
                <w:sz w:val="22"/>
                <w:szCs w:val="20"/>
              </w:rPr>
            </w:pPr>
            <w:r w:rsidRPr="00F21247">
              <w:rPr>
                <w:b/>
                <w:sz w:val="22"/>
                <w:szCs w:val="20"/>
              </w:rPr>
              <w:t>G- INFORMAÇÕES COMPLEMENTARES</w:t>
            </w:r>
          </w:p>
        </w:tc>
      </w:tr>
      <w:tr w:rsidR="00F21247" w:rsidRPr="00F21247" w14:paraId="1A4E04BF" w14:textId="77777777" w:rsidTr="00F21247">
        <w:trPr>
          <w:cantSplit/>
          <w:trHeight w:val="886"/>
        </w:trPr>
        <w:tc>
          <w:tcPr>
            <w:tcW w:w="5000" w:type="pct"/>
            <w:gridSpan w:val="18"/>
          </w:tcPr>
          <w:p w14:paraId="3547A910" w14:textId="77777777" w:rsidR="00F21247" w:rsidRPr="00F21247" w:rsidRDefault="00F21247" w:rsidP="00F21247">
            <w:pPr>
              <w:numPr>
                <w:ilvl w:val="0"/>
                <w:numId w:val="3"/>
              </w:num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Congresso / Evento: Anexar Proposta/ Folders / Programação.</w:t>
            </w:r>
          </w:p>
          <w:p w14:paraId="192D9691" w14:textId="77777777" w:rsidR="00F21247" w:rsidRPr="00F21247" w:rsidRDefault="00F21247" w:rsidP="00F21247">
            <w:pPr>
              <w:numPr>
                <w:ilvl w:val="0"/>
                <w:numId w:val="3"/>
              </w:num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À Serviço: Programação.</w:t>
            </w:r>
          </w:p>
          <w:p w14:paraId="6D1D5B8C" w14:textId="0608CFE9" w:rsidR="00F21247" w:rsidRPr="00F21247" w:rsidRDefault="00F21247" w:rsidP="00F21247">
            <w:pPr>
              <w:numPr>
                <w:ilvl w:val="0"/>
                <w:numId w:val="3"/>
              </w:numPr>
              <w:rPr>
                <w:sz w:val="22"/>
                <w:szCs w:val="20"/>
              </w:rPr>
            </w:pPr>
            <w:r w:rsidRPr="00F21247">
              <w:rPr>
                <w:sz w:val="22"/>
                <w:szCs w:val="20"/>
              </w:rPr>
              <w:t>Quando a viagem envolver mais de um servidor, anexar os dados pessoais dos demais.</w:t>
            </w:r>
          </w:p>
        </w:tc>
      </w:tr>
    </w:tbl>
    <w:p w14:paraId="0D217B2D" w14:textId="77777777" w:rsidR="00D144F1" w:rsidRPr="00327DE9" w:rsidRDefault="00D144F1" w:rsidP="00327DE9">
      <w:pPr>
        <w:pStyle w:val="Corpodetexto"/>
        <w:spacing w:before="92"/>
        <w:jc w:val="both"/>
        <w:rPr>
          <w:lang w:val="pt-BR"/>
        </w:rPr>
      </w:pPr>
    </w:p>
    <w:sectPr w:rsidR="00D144F1" w:rsidRPr="00327DE9" w:rsidSect="00F21247">
      <w:headerReference w:type="default" r:id="rId8"/>
      <w:footerReference w:type="default" r:id="rId9"/>
      <w:pgSz w:w="11906" w:h="16838" w:code="9"/>
      <w:pgMar w:top="1702" w:right="851" w:bottom="1560" w:left="851" w:header="851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B539" w14:textId="77777777" w:rsidR="006C16A4" w:rsidRDefault="006C16A4" w:rsidP="00827757">
      <w:r>
        <w:separator/>
      </w:r>
    </w:p>
  </w:endnote>
  <w:endnote w:type="continuationSeparator" w:id="0">
    <w:p w14:paraId="3DB57ABE" w14:textId="77777777" w:rsidR="006C16A4" w:rsidRDefault="006C16A4" w:rsidP="00827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9874" w14:textId="77777777" w:rsidR="008C406E" w:rsidRDefault="008C406E" w:rsidP="007A6A4E">
    <w:pPr>
      <w:jc w:val="center"/>
      <w:rPr>
        <w:sz w:val="18"/>
        <w:szCs w:val="18"/>
      </w:rPr>
    </w:pPr>
  </w:p>
  <w:p w14:paraId="2AA89825" w14:textId="77777777" w:rsidR="008C406E" w:rsidRDefault="008C406E" w:rsidP="007A6A4E">
    <w:pPr>
      <w:jc w:val="center"/>
      <w:rPr>
        <w:sz w:val="18"/>
        <w:szCs w:val="18"/>
      </w:rPr>
    </w:pPr>
  </w:p>
  <w:p w14:paraId="3EE11309" w14:textId="4F9F3B09" w:rsidR="000D39D1" w:rsidRDefault="00155411" w:rsidP="007A6A4E">
    <w:pPr>
      <w:jc w:val="center"/>
      <w:rPr>
        <w:sz w:val="18"/>
        <w:szCs w:val="18"/>
      </w:rPr>
    </w:pPr>
    <w:r>
      <w:rPr>
        <w:sz w:val="18"/>
        <w:szCs w:val="18"/>
      </w:rPr>
      <w:t>Av. Dr. José Otávio, nº 484</w:t>
    </w:r>
    <w:r w:rsidR="00C004DC" w:rsidRPr="00C004DC">
      <w:rPr>
        <w:sz w:val="18"/>
        <w:szCs w:val="18"/>
      </w:rPr>
      <w:t xml:space="preserve"> - Bairro Cajá - CEP: 55813-</w:t>
    </w:r>
    <w:r w:rsidR="005B2683">
      <w:rPr>
        <w:sz w:val="18"/>
        <w:szCs w:val="18"/>
      </w:rPr>
      <w:t>710</w:t>
    </w:r>
    <w:r w:rsidR="00C004DC" w:rsidRPr="00C004DC">
      <w:rPr>
        <w:sz w:val="18"/>
        <w:szCs w:val="18"/>
      </w:rPr>
      <w:t xml:space="preserve"> - Carpina-PE</w:t>
    </w:r>
    <w:r w:rsidR="00EB03E4">
      <w:rPr>
        <w:sz w:val="18"/>
        <w:szCs w:val="18"/>
      </w:rPr>
      <w:t xml:space="preserve"> </w:t>
    </w:r>
    <w:r w:rsidR="001F4204">
      <w:rPr>
        <w:sz w:val="18"/>
        <w:szCs w:val="18"/>
      </w:rPr>
      <w:t>—</w:t>
    </w:r>
    <w:r w:rsidR="00EB03E4">
      <w:rPr>
        <w:sz w:val="18"/>
        <w:szCs w:val="18"/>
      </w:rPr>
      <w:t xml:space="preserve"> </w:t>
    </w:r>
    <w:r w:rsidR="000D39D1" w:rsidRPr="000D39D1">
      <w:rPr>
        <w:sz w:val="18"/>
        <w:szCs w:val="18"/>
      </w:rPr>
      <w:t xml:space="preserve">CNPJ: </w:t>
    </w:r>
    <w:r w:rsidR="008C35F5" w:rsidRPr="008C35F5">
      <w:rPr>
        <w:sz w:val="18"/>
        <w:szCs w:val="18"/>
      </w:rPr>
      <w:t>30.784.957/0001-37</w:t>
    </w:r>
  </w:p>
  <w:p w14:paraId="5BA41443" w14:textId="3FD0FCBE" w:rsidR="00C004DC" w:rsidRPr="00C004DC" w:rsidRDefault="00C004DC" w:rsidP="007A6A4E">
    <w:pPr>
      <w:jc w:val="center"/>
      <w:rPr>
        <w:sz w:val="18"/>
        <w:szCs w:val="18"/>
      </w:rPr>
    </w:pPr>
    <w:r>
      <w:rPr>
        <w:sz w:val="18"/>
        <w:szCs w:val="18"/>
      </w:rPr>
      <w:t xml:space="preserve">Fone: (81) </w:t>
    </w:r>
    <w:r w:rsidR="00202DF4">
      <w:rPr>
        <w:sz w:val="18"/>
        <w:szCs w:val="18"/>
      </w:rPr>
      <w:t>98211.7053</w:t>
    </w:r>
    <w:r w:rsidR="00EB03E4">
      <w:rPr>
        <w:sz w:val="18"/>
        <w:szCs w:val="18"/>
      </w:rPr>
      <w:t xml:space="preserve"> </w:t>
    </w:r>
    <w:r w:rsidR="001F4204">
      <w:rPr>
        <w:sz w:val="18"/>
        <w:szCs w:val="18"/>
      </w:rPr>
      <w:t>—</w:t>
    </w:r>
    <w:r w:rsidR="00EB03E4">
      <w:rPr>
        <w:sz w:val="18"/>
        <w:szCs w:val="18"/>
      </w:rPr>
      <w:t xml:space="preserve"> </w:t>
    </w:r>
    <w:r w:rsidRPr="00C004DC">
      <w:rPr>
        <w:sz w:val="18"/>
        <w:szCs w:val="18"/>
      </w:rPr>
      <w:t>E</w:t>
    </w:r>
    <w:r w:rsidR="001F4204">
      <w:rPr>
        <w:sz w:val="18"/>
        <w:szCs w:val="18"/>
      </w:rPr>
      <w:t>-</w:t>
    </w:r>
    <w:r w:rsidRPr="00C004DC">
      <w:rPr>
        <w:sz w:val="18"/>
        <w:szCs w:val="18"/>
      </w:rPr>
      <w:t xml:space="preserve">mail: </w:t>
    </w:r>
    <w:r w:rsidR="00424C4D">
      <w:rPr>
        <w:sz w:val="18"/>
        <w:szCs w:val="18"/>
      </w:rPr>
      <w:t>educacao@carpina.pe.gov.br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9F6A4" w14:textId="77777777" w:rsidR="006C16A4" w:rsidRDefault="006C16A4" w:rsidP="00827757">
      <w:r>
        <w:separator/>
      </w:r>
    </w:p>
  </w:footnote>
  <w:footnote w:type="continuationSeparator" w:id="0">
    <w:p w14:paraId="421F69E5" w14:textId="77777777" w:rsidR="006C16A4" w:rsidRDefault="006C16A4" w:rsidP="00827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F4F1F" w14:textId="734561C5" w:rsidR="00D247D9" w:rsidRPr="005D749A" w:rsidRDefault="008C406E" w:rsidP="00D247D9">
    <w:pPr>
      <w:rPr>
        <w:sz w:val="2"/>
        <w:szCs w:val="24"/>
      </w:rPr>
    </w:pPr>
    <w:r>
      <w:rPr>
        <w:noProof/>
        <w:sz w:val="2"/>
        <w:szCs w:val="24"/>
      </w:rPr>
      <w:drawing>
        <wp:anchor distT="0" distB="0" distL="114300" distR="114300" simplePos="0" relativeHeight="251658240" behindDoc="1" locked="0" layoutInCell="1" allowOverlap="1" wp14:anchorId="47C4BF9F" wp14:editId="5D6C7F02">
          <wp:simplePos x="0" y="0"/>
          <wp:positionH relativeFrom="page">
            <wp:align>right</wp:align>
          </wp:positionH>
          <wp:positionV relativeFrom="paragraph">
            <wp:posOffset>-540385</wp:posOffset>
          </wp:positionV>
          <wp:extent cx="7552575" cy="10683240"/>
          <wp:effectExtent l="0" t="0" r="0" b="3810"/>
          <wp:wrapNone/>
          <wp:docPr id="38624882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346719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575" cy="10683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01E101" w14:textId="1C8B025B" w:rsidR="00D247D9" w:rsidRPr="003D1D17" w:rsidRDefault="00D247D9" w:rsidP="000D39D1">
    <w:pPr>
      <w:ind w:right="3116"/>
      <w:jc w:val="center"/>
      <w:rPr>
        <w:rFonts w:ascii="Tahoma" w:hAnsi="Tahoma" w:cs="Tahoma"/>
        <w:b/>
        <w:color w:val="0055D2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7B4C1F2" w14:textId="54F30E85" w:rsidR="00D247D9" w:rsidRPr="009E189B" w:rsidRDefault="00D247D9" w:rsidP="00D247D9">
    <w:pPr>
      <w:ind w:right="3541"/>
      <w:jc w:val="center"/>
      <w:rPr>
        <w:b/>
        <w:sz w:val="2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A63C0"/>
    <w:multiLevelType w:val="hybridMultilevel"/>
    <w:tmpl w:val="00DC3C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9655C"/>
    <w:multiLevelType w:val="multilevel"/>
    <w:tmpl w:val="95C29E1C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6C4E4927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0199263">
    <w:abstractNumId w:val="0"/>
  </w:num>
  <w:num w:numId="2" w16cid:durableId="1712805136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8274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C40"/>
    <w:rsid w:val="000006A1"/>
    <w:rsid w:val="00001318"/>
    <w:rsid w:val="000107D5"/>
    <w:rsid w:val="000177CA"/>
    <w:rsid w:val="000278B4"/>
    <w:rsid w:val="000338EF"/>
    <w:rsid w:val="00040091"/>
    <w:rsid w:val="000459E0"/>
    <w:rsid w:val="000565E5"/>
    <w:rsid w:val="00056BB7"/>
    <w:rsid w:val="00063C08"/>
    <w:rsid w:val="000704B3"/>
    <w:rsid w:val="00070A6A"/>
    <w:rsid w:val="00074167"/>
    <w:rsid w:val="00082682"/>
    <w:rsid w:val="0009011E"/>
    <w:rsid w:val="00095DB5"/>
    <w:rsid w:val="000A3D5D"/>
    <w:rsid w:val="000A45DD"/>
    <w:rsid w:val="000B6D2A"/>
    <w:rsid w:val="000C2604"/>
    <w:rsid w:val="000D39D1"/>
    <w:rsid w:val="000D7DC8"/>
    <w:rsid w:val="000E1405"/>
    <w:rsid w:val="000E29A8"/>
    <w:rsid w:val="00100835"/>
    <w:rsid w:val="00101DB7"/>
    <w:rsid w:val="0011309C"/>
    <w:rsid w:val="00122780"/>
    <w:rsid w:val="0012496F"/>
    <w:rsid w:val="00131C40"/>
    <w:rsid w:val="00141FB7"/>
    <w:rsid w:val="001467AF"/>
    <w:rsid w:val="00151C5C"/>
    <w:rsid w:val="00154888"/>
    <w:rsid w:val="00155411"/>
    <w:rsid w:val="0016161C"/>
    <w:rsid w:val="00164FBE"/>
    <w:rsid w:val="00167995"/>
    <w:rsid w:val="0019392B"/>
    <w:rsid w:val="001A1C3C"/>
    <w:rsid w:val="001A416D"/>
    <w:rsid w:val="001A4196"/>
    <w:rsid w:val="001B3690"/>
    <w:rsid w:val="001B42B6"/>
    <w:rsid w:val="001B5AC3"/>
    <w:rsid w:val="001B5F79"/>
    <w:rsid w:val="001B684E"/>
    <w:rsid w:val="001C0F0A"/>
    <w:rsid w:val="001D45E0"/>
    <w:rsid w:val="001E0169"/>
    <w:rsid w:val="001E03AE"/>
    <w:rsid w:val="001E4E82"/>
    <w:rsid w:val="001F1917"/>
    <w:rsid w:val="001F19BF"/>
    <w:rsid w:val="001F4204"/>
    <w:rsid w:val="001F7B77"/>
    <w:rsid w:val="0020242D"/>
    <w:rsid w:val="00202DF4"/>
    <w:rsid w:val="00213564"/>
    <w:rsid w:val="002209C3"/>
    <w:rsid w:val="002254DA"/>
    <w:rsid w:val="00227429"/>
    <w:rsid w:val="00227C65"/>
    <w:rsid w:val="002344AE"/>
    <w:rsid w:val="00235556"/>
    <w:rsid w:val="0023629F"/>
    <w:rsid w:val="00250479"/>
    <w:rsid w:val="00255678"/>
    <w:rsid w:val="002564BE"/>
    <w:rsid w:val="002570E3"/>
    <w:rsid w:val="00257962"/>
    <w:rsid w:val="002613B2"/>
    <w:rsid w:val="002629BD"/>
    <w:rsid w:val="00274ED1"/>
    <w:rsid w:val="00280394"/>
    <w:rsid w:val="00281426"/>
    <w:rsid w:val="00283412"/>
    <w:rsid w:val="002925F3"/>
    <w:rsid w:val="00295192"/>
    <w:rsid w:val="002B40F2"/>
    <w:rsid w:val="002B5A7E"/>
    <w:rsid w:val="002B63D6"/>
    <w:rsid w:val="002B6A54"/>
    <w:rsid w:val="002C38BF"/>
    <w:rsid w:val="002D2243"/>
    <w:rsid w:val="002D2624"/>
    <w:rsid w:val="002D2BF4"/>
    <w:rsid w:val="002D3FFD"/>
    <w:rsid w:val="002E407A"/>
    <w:rsid w:val="00305C13"/>
    <w:rsid w:val="00306F1E"/>
    <w:rsid w:val="00306F64"/>
    <w:rsid w:val="0030704E"/>
    <w:rsid w:val="00311C6E"/>
    <w:rsid w:val="003238E1"/>
    <w:rsid w:val="00324993"/>
    <w:rsid w:val="00326DF7"/>
    <w:rsid w:val="00327DE9"/>
    <w:rsid w:val="003334C8"/>
    <w:rsid w:val="0033466F"/>
    <w:rsid w:val="00342E01"/>
    <w:rsid w:val="00387E00"/>
    <w:rsid w:val="00393948"/>
    <w:rsid w:val="00395311"/>
    <w:rsid w:val="003A1E0C"/>
    <w:rsid w:val="003A5ADA"/>
    <w:rsid w:val="003A7F46"/>
    <w:rsid w:val="003C3D1C"/>
    <w:rsid w:val="003C58FA"/>
    <w:rsid w:val="003D1D17"/>
    <w:rsid w:val="003D7285"/>
    <w:rsid w:val="003E43BD"/>
    <w:rsid w:val="003F618F"/>
    <w:rsid w:val="0040284E"/>
    <w:rsid w:val="0040372E"/>
    <w:rsid w:val="00415C18"/>
    <w:rsid w:val="00417179"/>
    <w:rsid w:val="0042027C"/>
    <w:rsid w:val="00424C4D"/>
    <w:rsid w:val="00425C70"/>
    <w:rsid w:val="004276D1"/>
    <w:rsid w:val="00427F24"/>
    <w:rsid w:val="00432B8F"/>
    <w:rsid w:val="004340CE"/>
    <w:rsid w:val="00467A85"/>
    <w:rsid w:val="004707B2"/>
    <w:rsid w:val="0047081C"/>
    <w:rsid w:val="00471BA8"/>
    <w:rsid w:val="004743BE"/>
    <w:rsid w:val="00483754"/>
    <w:rsid w:val="004849E6"/>
    <w:rsid w:val="00484AF8"/>
    <w:rsid w:val="0048534C"/>
    <w:rsid w:val="00490B72"/>
    <w:rsid w:val="004952BD"/>
    <w:rsid w:val="004A5A47"/>
    <w:rsid w:val="004C3C15"/>
    <w:rsid w:val="004D1038"/>
    <w:rsid w:val="005054D9"/>
    <w:rsid w:val="00507042"/>
    <w:rsid w:val="00515D1F"/>
    <w:rsid w:val="00515F1D"/>
    <w:rsid w:val="0053295B"/>
    <w:rsid w:val="00534B78"/>
    <w:rsid w:val="005432C8"/>
    <w:rsid w:val="00547161"/>
    <w:rsid w:val="00550736"/>
    <w:rsid w:val="00552A45"/>
    <w:rsid w:val="0056625C"/>
    <w:rsid w:val="005711EC"/>
    <w:rsid w:val="00571687"/>
    <w:rsid w:val="005937CC"/>
    <w:rsid w:val="00593991"/>
    <w:rsid w:val="005A1E4D"/>
    <w:rsid w:val="005B0CB4"/>
    <w:rsid w:val="005B2683"/>
    <w:rsid w:val="005D1BEA"/>
    <w:rsid w:val="005D5506"/>
    <w:rsid w:val="005D749A"/>
    <w:rsid w:val="005E27B2"/>
    <w:rsid w:val="005F10C5"/>
    <w:rsid w:val="005F3661"/>
    <w:rsid w:val="00604A26"/>
    <w:rsid w:val="00617D60"/>
    <w:rsid w:val="006247B0"/>
    <w:rsid w:val="00636272"/>
    <w:rsid w:val="006449CF"/>
    <w:rsid w:val="00655D69"/>
    <w:rsid w:val="0065743D"/>
    <w:rsid w:val="00660436"/>
    <w:rsid w:val="00661E22"/>
    <w:rsid w:val="00664B7F"/>
    <w:rsid w:val="00686FA1"/>
    <w:rsid w:val="00693C53"/>
    <w:rsid w:val="006977CD"/>
    <w:rsid w:val="006A2BC4"/>
    <w:rsid w:val="006C16A4"/>
    <w:rsid w:val="006C1C27"/>
    <w:rsid w:val="006C6475"/>
    <w:rsid w:val="006D24B8"/>
    <w:rsid w:val="006D4827"/>
    <w:rsid w:val="006D4D23"/>
    <w:rsid w:val="006E1586"/>
    <w:rsid w:val="006E254D"/>
    <w:rsid w:val="006F370C"/>
    <w:rsid w:val="006F7B35"/>
    <w:rsid w:val="00703F14"/>
    <w:rsid w:val="007048F2"/>
    <w:rsid w:val="00705642"/>
    <w:rsid w:val="00706061"/>
    <w:rsid w:val="007105FF"/>
    <w:rsid w:val="00734AC8"/>
    <w:rsid w:val="0074796C"/>
    <w:rsid w:val="007561F5"/>
    <w:rsid w:val="0075690B"/>
    <w:rsid w:val="007579AE"/>
    <w:rsid w:val="00764977"/>
    <w:rsid w:val="00765B61"/>
    <w:rsid w:val="00771DC2"/>
    <w:rsid w:val="007A4923"/>
    <w:rsid w:val="007A5BE9"/>
    <w:rsid w:val="007A6A4E"/>
    <w:rsid w:val="007C0E76"/>
    <w:rsid w:val="007C2924"/>
    <w:rsid w:val="007D0899"/>
    <w:rsid w:val="007E0D3D"/>
    <w:rsid w:val="007E2B26"/>
    <w:rsid w:val="007E4AE2"/>
    <w:rsid w:val="007F16BF"/>
    <w:rsid w:val="007F6C53"/>
    <w:rsid w:val="00803448"/>
    <w:rsid w:val="00816D4F"/>
    <w:rsid w:val="00825F9A"/>
    <w:rsid w:val="00827757"/>
    <w:rsid w:val="00833B56"/>
    <w:rsid w:val="0083574E"/>
    <w:rsid w:val="00840F7F"/>
    <w:rsid w:val="00844708"/>
    <w:rsid w:val="0084473B"/>
    <w:rsid w:val="00845CA1"/>
    <w:rsid w:val="008645F8"/>
    <w:rsid w:val="00865A40"/>
    <w:rsid w:val="0087323C"/>
    <w:rsid w:val="0087377B"/>
    <w:rsid w:val="00875156"/>
    <w:rsid w:val="008817D5"/>
    <w:rsid w:val="008853D9"/>
    <w:rsid w:val="00894E62"/>
    <w:rsid w:val="00895D71"/>
    <w:rsid w:val="008A28B0"/>
    <w:rsid w:val="008A4987"/>
    <w:rsid w:val="008B1FDE"/>
    <w:rsid w:val="008B6719"/>
    <w:rsid w:val="008C0A1F"/>
    <w:rsid w:val="008C35F5"/>
    <w:rsid w:val="008C406E"/>
    <w:rsid w:val="008D0F8C"/>
    <w:rsid w:val="008D695B"/>
    <w:rsid w:val="008E4872"/>
    <w:rsid w:val="008F721E"/>
    <w:rsid w:val="00901352"/>
    <w:rsid w:val="00905A4E"/>
    <w:rsid w:val="00906760"/>
    <w:rsid w:val="00911237"/>
    <w:rsid w:val="00914106"/>
    <w:rsid w:val="00916D20"/>
    <w:rsid w:val="00926EC7"/>
    <w:rsid w:val="009355D3"/>
    <w:rsid w:val="00936D26"/>
    <w:rsid w:val="00953BAB"/>
    <w:rsid w:val="00956227"/>
    <w:rsid w:val="0096148A"/>
    <w:rsid w:val="0096452D"/>
    <w:rsid w:val="0097493D"/>
    <w:rsid w:val="00982A26"/>
    <w:rsid w:val="00984A0F"/>
    <w:rsid w:val="0098655E"/>
    <w:rsid w:val="00990570"/>
    <w:rsid w:val="00990736"/>
    <w:rsid w:val="00992A66"/>
    <w:rsid w:val="00993AB6"/>
    <w:rsid w:val="00995FD2"/>
    <w:rsid w:val="00997343"/>
    <w:rsid w:val="009B2D79"/>
    <w:rsid w:val="009C0B17"/>
    <w:rsid w:val="009D6C5B"/>
    <w:rsid w:val="009E189B"/>
    <w:rsid w:val="009E1B19"/>
    <w:rsid w:val="009E66F3"/>
    <w:rsid w:val="00A049AE"/>
    <w:rsid w:val="00A07A21"/>
    <w:rsid w:val="00A12E7E"/>
    <w:rsid w:val="00A14D8C"/>
    <w:rsid w:val="00A2233D"/>
    <w:rsid w:val="00A23FB4"/>
    <w:rsid w:val="00A25C2C"/>
    <w:rsid w:val="00A37C13"/>
    <w:rsid w:val="00A404FE"/>
    <w:rsid w:val="00A4499C"/>
    <w:rsid w:val="00A51E42"/>
    <w:rsid w:val="00A623BE"/>
    <w:rsid w:val="00A660C4"/>
    <w:rsid w:val="00A667AE"/>
    <w:rsid w:val="00A669F5"/>
    <w:rsid w:val="00A66E63"/>
    <w:rsid w:val="00A72969"/>
    <w:rsid w:val="00A836AA"/>
    <w:rsid w:val="00A85BEE"/>
    <w:rsid w:val="00A86FEC"/>
    <w:rsid w:val="00AA43F8"/>
    <w:rsid w:val="00AB4A40"/>
    <w:rsid w:val="00AB6A1B"/>
    <w:rsid w:val="00AD3C24"/>
    <w:rsid w:val="00AD4D6E"/>
    <w:rsid w:val="00AE297E"/>
    <w:rsid w:val="00AE4DF3"/>
    <w:rsid w:val="00AF650D"/>
    <w:rsid w:val="00B05618"/>
    <w:rsid w:val="00B10885"/>
    <w:rsid w:val="00B10ACB"/>
    <w:rsid w:val="00B168D2"/>
    <w:rsid w:val="00B20CF7"/>
    <w:rsid w:val="00B231CE"/>
    <w:rsid w:val="00B27EB6"/>
    <w:rsid w:val="00B32E74"/>
    <w:rsid w:val="00B3416D"/>
    <w:rsid w:val="00B5361B"/>
    <w:rsid w:val="00B53FD6"/>
    <w:rsid w:val="00B542D9"/>
    <w:rsid w:val="00B54D60"/>
    <w:rsid w:val="00B55960"/>
    <w:rsid w:val="00B630D4"/>
    <w:rsid w:val="00B65E93"/>
    <w:rsid w:val="00B71DB0"/>
    <w:rsid w:val="00B75856"/>
    <w:rsid w:val="00B80BD3"/>
    <w:rsid w:val="00B82CAF"/>
    <w:rsid w:val="00B9060A"/>
    <w:rsid w:val="00BA2B99"/>
    <w:rsid w:val="00BA40FE"/>
    <w:rsid w:val="00BB28B6"/>
    <w:rsid w:val="00BC0670"/>
    <w:rsid w:val="00BC196A"/>
    <w:rsid w:val="00BC2F51"/>
    <w:rsid w:val="00BC3DD7"/>
    <w:rsid w:val="00BC5AF1"/>
    <w:rsid w:val="00BC7DB0"/>
    <w:rsid w:val="00BD3E24"/>
    <w:rsid w:val="00BE1370"/>
    <w:rsid w:val="00BE2078"/>
    <w:rsid w:val="00BE2F35"/>
    <w:rsid w:val="00BE4FFB"/>
    <w:rsid w:val="00BF1DCD"/>
    <w:rsid w:val="00BF565E"/>
    <w:rsid w:val="00BF6975"/>
    <w:rsid w:val="00C004DC"/>
    <w:rsid w:val="00C1370F"/>
    <w:rsid w:val="00C15278"/>
    <w:rsid w:val="00C214F8"/>
    <w:rsid w:val="00C22542"/>
    <w:rsid w:val="00C23432"/>
    <w:rsid w:val="00C30726"/>
    <w:rsid w:val="00C3321D"/>
    <w:rsid w:val="00C353C6"/>
    <w:rsid w:val="00C453A4"/>
    <w:rsid w:val="00C50434"/>
    <w:rsid w:val="00C52667"/>
    <w:rsid w:val="00C55491"/>
    <w:rsid w:val="00C633EF"/>
    <w:rsid w:val="00C65F95"/>
    <w:rsid w:val="00C67436"/>
    <w:rsid w:val="00C7380E"/>
    <w:rsid w:val="00C77EBA"/>
    <w:rsid w:val="00C80ACE"/>
    <w:rsid w:val="00C80AFC"/>
    <w:rsid w:val="00C817A7"/>
    <w:rsid w:val="00C85364"/>
    <w:rsid w:val="00CA1B1A"/>
    <w:rsid w:val="00CB15DD"/>
    <w:rsid w:val="00CB2BE8"/>
    <w:rsid w:val="00CB3E07"/>
    <w:rsid w:val="00CC1401"/>
    <w:rsid w:val="00CC2A64"/>
    <w:rsid w:val="00CC2E9E"/>
    <w:rsid w:val="00CD14E0"/>
    <w:rsid w:val="00CE0337"/>
    <w:rsid w:val="00CE18AC"/>
    <w:rsid w:val="00CE6448"/>
    <w:rsid w:val="00CF1CD2"/>
    <w:rsid w:val="00CF43C7"/>
    <w:rsid w:val="00D13384"/>
    <w:rsid w:val="00D144F1"/>
    <w:rsid w:val="00D23F05"/>
    <w:rsid w:val="00D247D9"/>
    <w:rsid w:val="00D31BCA"/>
    <w:rsid w:val="00D35D24"/>
    <w:rsid w:val="00D44440"/>
    <w:rsid w:val="00D579DF"/>
    <w:rsid w:val="00D639DF"/>
    <w:rsid w:val="00D63DEC"/>
    <w:rsid w:val="00D72D62"/>
    <w:rsid w:val="00D818E1"/>
    <w:rsid w:val="00D95722"/>
    <w:rsid w:val="00DA1811"/>
    <w:rsid w:val="00DA3094"/>
    <w:rsid w:val="00DA319C"/>
    <w:rsid w:val="00DB317A"/>
    <w:rsid w:val="00DC2C88"/>
    <w:rsid w:val="00DD3DB8"/>
    <w:rsid w:val="00DD7140"/>
    <w:rsid w:val="00DE70BB"/>
    <w:rsid w:val="00E03EF5"/>
    <w:rsid w:val="00E1374E"/>
    <w:rsid w:val="00E1477B"/>
    <w:rsid w:val="00E15364"/>
    <w:rsid w:val="00E17BF5"/>
    <w:rsid w:val="00E40ED3"/>
    <w:rsid w:val="00E46284"/>
    <w:rsid w:val="00E51B30"/>
    <w:rsid w:val="00E51B60"/>
    <w:rsid w:val="00E52404"/>
    <w:rsid w:val="00E708B8"/>
    <w:rsid w:val="00E73148"/>
    <w:rsid w:val="00E77B4D"/>
    <w:rsid w:val="00EA01B1"/>
    <w:rsid w:val="00EB03E4"/>
    <w:rsid w:val="00EB79ED"/>
    <w:rsid w:val="00EC2822"/>
    <w:rsid w:val="00EC62F0"/>
    <w:rsid w:val="00ED2A95"/>
    <w:rsid w:val="00EE3578"/>
    <w:rsid w:val="00EF00C9"/>
    <w:rsid w:val="00EF1D85"/>
    <w:rsid w:val="00EF3F0F"/>
    <w:rsid w:val="00EF4599"/>
    <w:rsid w:val="00EF5124"/>
    <w:rsid w:val="00F02AAC"/>
    <w:rsid w:val="00F05774"/>
    <w:rsid w:val="00F07F8A"/>
    <w:rsid w:val="00F10633"/>
    <w:rsid w:val="00F208DB"/>
    <w:rsid w:val="00F20FA1"/>
    <w:rsid w:val="00F21247"/>
    <w:rsid w:val="00F60B25"/>
    <w:rsid w:val="00F62AC4"/>
    <w:rsid w:val="00F6507E"/>
    <w:rsid w:val="00F654FF"/>
    <w:rsid w:val="00F8295C"/>
    <w:rsid w:val="00F856C1"/>
    <w:rsid w:val="00F871F3"/>
    <w:rsid w:val="00F93817"/>
    <w:rsid w:val="00FA07E0"/>
    <w:rsid w:val="00FA2CB0"/>
    <w:rsid w:val="00FA2DC2"/>
    <w:rsid w:val="00FA3BF0"/>
    <w:rsid w:val="00FA5BD4"/>
    <w:rsid w:val="00FA6BF1"/>
    <w:rsid w:val="00FB751A"/>
    <w:rsid w:val="00FB7D0B"/>
    <w:rsid w:val="00FC540E"/>
    <w:rsid w:val="00FD4609"/>
    <w:rsid w:val="00FD4688"/>
    <w:rsid w:val="00FD4D40"/>
    <w:rsid w:val="00FD59C4"/>
    <w:rsid w:val="00FD5A90"/>
    <w:rsid w:val="00FE2A4D"/>
    <w:rsid w:val="00FE3BAF"/>
    <w:rsid w:val="00FE4209"/>
    <w:rsid w:val="00FE4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19C67"/>
  <w15:docId w15:val="{FFF2FA0E-C890-4738-88F6-C1D9EA51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95C"/>
  </w:style>
  <w:style w:type="paragraph" w:styleId="Ttulo1">
    <w:name w:val="heading 1"/>
    <w:basedOn w:val="Normal"/>
    <w:link w:val="Ttulo1Char"/>
    <w:uiPriority w:val="9"/>
    <w:qFormat/>
    <w:rsid w:val="0056625C"/>
    <w:pPr>
      <w:widowControl w:val="0"/>
      <w:autoSpaceDE w:val="0"/>
      <w:autoSpaceDN w:val="0"/>
      <w:ind w:left="101"/>
      <w:outlineLvl w:val="0"/>
    </w:pPr>
    <w:rPr>
      <w:rFonts w:ascii="Calibri" w:eastAsia="Calibri" w:hAnsi="Calibri" w:cs="Calibri"/>
      <w:b/>
      <w:bCs/>
      <w:szCs w:val="24"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1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049A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49A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33B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C353C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277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7757"/>
  </w:style>
  <w:style w:type="paragraph" w:styleId="Rodap">
    <w:name w:val="footer"/>
    <w:basedOn w:val="Normal"/>
    <w:link w:val="RodapChar"/>
    <w:uiPriority w:val="99"/>
    <w:unhideWhenUsed/>
    <w:rsid w:val="008277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7757"/>
  </w:style>
  <w:style w:type="paragraph" w:styleId="NormalWeb">
    <w:name w:val="Normal (Web)"/>
    <w:basedOn w:val="Normal"/>
    <w:uiPriority w:val="99"/>
    <w:semiHidden/>
    <w:unhideWhenUsed/>
    <w:rsid w:val="0070606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E03AE"/>
    <w:pPr>
      <w:ind w:left="720"/>
      <w:contextualSpacing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56625C"/>
    <w:rPr>
      <w:rFonts w:ascii="Calibri" w:eastAsia="Calibri" w:hAnsi="Calibri" w:cs="Calibri"/>
      <w:b/>
      <w:bCs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56625C"/>
    <w:pPr>
      <w:widowControl w:val="0"/>
      <w:autoSpaceDE w:val="0"/>
      <w:autoSpaceDN w:val="0"/>
    </w:pPr>
    <w:rPr>
      <w:rFonts w:ascii="Arial MT" w:eastAsia="Arial MT" w:hAnsi="Arial MT" w:cs="Arial MT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625C"/>
    <w:rPr>
      <w:rFonts w:ascii="Arial MT" w:eastAsia="Arial MT" w:hAnsi="Arial MT" w:cs="Arial MT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1247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%2301\SEduc%20Carpina\Logos%20e%20Timbres%20Prefeitura%20e%20Seduc%20Carpina%202015\Seduc\Timbre%20da%20Seduc2%20-%20Vertical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DF083-AFBD-46DF-81A1-BDA523D5B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Timbre da Seduc2 - Vertical</Template>
  <TotalTime>12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PMC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PC01</dc:creator>
  <cp:lastModifiedBy>CARPINA</cp:lastModifiedBy>
  <cp:revision>8</cp:revision>
  <cp:lastPrinted>2025-03-27T18:34:00Z</cp:lastPrinted>
  <dcterms:created xsi:type="dcterms:W3CDTF">2026-10-10T03:20:00Z</dcterms:created>
  <dcterms:modified xsi:type="dcterms:W3CDTF">2026-10-10T03:31:00Z</dcterms:modified>
</cp:coreProperties>
</file>